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E02FB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27" name="Picture 126" descr="1999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8" name="Picture 127" descr="1999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9" name="Picture 128" descr="1999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0" name="Picture 129" descr="1999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1" name="Picture 130" descr="1999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2" name="Picture 131" descr="1999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3" name="Picture 132" descr="1999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34" name="Picture 133" descr="1999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E02FB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611B4C"/>
    <w:rsid w:val="00642F3D"/>
    <w:rsid w:val="00697F1E"/>
    <w:rsid w:val="006D0422"/>
    <w:rsid w:val="00710860"/>
    <w:rsid w:val="007873B8"/>
    <w:rsid w:val="007C1D07"/>
    <w:rsid w:val="007E7D09"/>
    <w:rsid w:val="00807DF8"/>
    <w:rsid w:val="00906884"/>
    <w:rsid w:val="009826E5"/>
    <w:rsid w:val="009B1CF8"/>
    <w:rsid w:val="00A10B2B"/>
    <w:rsid w:val="00A178DC"/>
    <w:rsid w:val="00B27E26"/>
    <w:rsid w:val="00B752FB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2017-11-24T14:26:00Z</dcterms:created>
  <dcterms:modified xsi:type="dcterms:W3CDTF">2017-11-24T14:27:00Z</dcterms:modified>
</cp:coreProperties>
</file>